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E41E40" w14:textId="77777777" w:rsidR="001741D8" w:rsidRPr="00D81BD8" w:rsidRDefault="009B6B29" w:rsidP="001741D8">
      <w:pPr>
        <w:rPr>
          <w:rFonts w:ascii="David" w:hAnsi="David" w:cs="David"/>
          <w:b/>
          <w:sz w:val="24"/>
          <w:szCs w:val="24"/>
        </w:rPr>
      </w:pPr>
      <w:r w:rsidRPr="00D81BD8">
        <w:rPr>
          <w:rFonts w:ascii="David" w:hAnsi="David" w:cs="David"/>
          <w:b/>
          <w:sz w:val="24"/>
          <w:szCs w:val="24"/>
          <w:rtl/>
        </w:rPr>
        <w:t xml:space="preserve">אל: ועדת המכרזים </w:t>
      </w:r>
    </w:p>
    <w:p w14:paraId="3F6968C6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D81BD8" w14:paraId="33DB40CB" w14:textId="77777777" w:rsidTr="003F6377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E54095" w14:textId="77777777" w:rsidR="001741D8" w:rsidRPr="00D81BD8" w:rsidRDefault="009B6B29" w:rsidP="001741D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81B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</w:t>
            </w:r>
            <w:r w:rsidRPr="00D81BD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66FF" w14:textId="77777777" w:rsidR="001741D8" w:rsidRPr="00D81BD8" w:rsidRDefault="006848B2" w:rsidP="003F6377">
            <w:pPr>
              <w:bidi w:val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81BD8">
              <w:rPr>
                <w:rFonts w:ascii="David" w:hAnsi="David" w:cs="David"/>
                <w:sz w:val="24"/>
                <w:szCs w:val="24"/>
                <w:rtl/>
              </w:rPr>
              <w:t>יחידת המנהא"ז באיו"ש</w:t>
            </w:r>
          </w:p>
        </w:tc>
      </w:tr>
      <w:tr w:rsidR="007548B0" w:rsidRPr="00D81BD8" w14:paraId="34A00ABE" w14:textId="77777777" w:rsidTr="003F6377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5184D5" w14:textId="77777777" w:rsidR="001741D8" w:rsidRPr="00D81BD8" w:rsidRDefault="009B6B29" w:rsidP="001741D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81B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יחידה מזמינה</w:t>
            </w:r>
            <w:r w:rsidRPr="00D81BD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DE75" w14:textId="66C96219" w:rsidR="001741D8" w:rsidRPr="00D81BD8" w:rsidRDefault="00B2355F" w:rsidP="00D06E81">
            <w:pPr>
              <w:bidi w:val="0"/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קמ"ט דתות</w:t>
            </w:r>
          </w:p>
        </w:tc>
      </w:tr>
      <w:tr w:rsidR="007548B0" w:rsidRPr="00D81BD8" w14:paraId="4DE42BE2" w14:textId="77777777" w:rsidTr="003F6377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C8E580" w14:textId="77777777" w:rsidR="001741D8" w:rsidRPr="00D81BD8" w:rsidRDefault="009B6B29" w:rsidP="001741D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81B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  <w:r w:rsidRPr="00D81BD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94E79" w14:textId="5C8279E8" w:rsidR="001741D8" w:rsidRPr="00D81BD8" w:rsidRDefault="00C47BBE" w:rsidP="003F6377">
            <w:pPr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28.11.22</w:t>
            </w:r>
            <w:bookmarkStart w:id="0" w:name="_GoBack"/>
            <w:bookmarkEnd w:id="0"/>
          </w:p>
        </w:tc>
      </w:tr>
    </w:tbl>
    <w:p w14:paraId="45745238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14:paraId="1A83155F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14:paraId="31D7ADFC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14:paraId="3A3A7989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14:paraId="70554034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14:paraId="118CF704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14:paraId="67ED0C1F" w14:textId="77777777" w:rsidR="001741D8" w:rsidRPr="00D81BD8" w:rsidRDefault="009B6B29" w:rsidP="001741D8">
      <w:pPr>
        <w:jc w:val="center"/>
        <w:rPr>
          <w:rFonts w:ascii="David" w:hAnsi="David" w:cs="David"/>
          <w:bCs/>
          <w:sz w:val="24"/>
          <w:szCs w:val="24"/>
          <w:u w:val="single"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הנדון: </w:t>
      </w:r>
      <w:r w:rsidRPr="00D81BD8">
        <w:rPr>
          <w:rFonts w:ascii="David" w:hAnsi="David" w:cs="David"/>
          <w:bCs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14:paraId="0BF6FFE5" w14:textId="77777777" w:rsidR="001741D8" w:rsidRPr="00D81BD8" w:rsidRDefault="001741D8" w:rsidP="001741D8">
      <w:pPr>
        <w:jc w:val="both"/>
        <w:rPr>
          <w:rFonts w:ascii="David" w:hAnsi="David" w:cs="David"/>
          <w:b/>
          <w:sz w:val="24"/>
          <w:szCs w:val="24"/>
          <w:rtl/>
        </w:rPr>
      </w:pPr>
    </w:p>
    <w:p w14:paraId="1DC3A69F" w14:textId="7B70874D" w:rsidR="001741D8" w:rsidRPr="00D81BD8" w:rsidRDefault="009B6B29" w:rsidP="00D06E8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הבקשה מסתמכת על תקנ</w:t>
      </w:r>
      <w:r w:rsidR="00207269">
        <w:rPr>
          <w:rFonts w:ascii="David" w:hAnsi="David" w:cs="David" w:hint="cs"/>
          <w:b/>
          <w:sz w:val="24"/>
          <w:szCs w:val="24"/>
          <w:rtl/>
        </w:rPr>
        <w:t>ה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</w:t>
      </w:r>
      <w:r w:rsidR="00D06E81" w:rsidRPr="00D81BD8">
        <w:rPr>
          <w:rFonts w:ascii="David" w:hAnsi="David" w:cs="David"/>
          <w:b/>
          <w:sz w:val="24"/>
          <w:szCs w:val="24"/>
          <w:rtl/>
        </w:rPr>
        <w:t>5 (יז)</w:t>
      </w:r>
      <w:r w:rsidR="00207269">
        <w:rPr>
          <w:rFonts w:ascii="David" w:hAnsi="David" w:cs="David" w:hint="cs"/>
          <w:b/>
          <w:sz w:val="24"/>
          <w:szCs w:val="24"/>
          <w:rtl/>
        </w:rPr>
        <w:t xml:space="preserve"> ותקנה 6</w:t>
      </w:r>
      <w:r w:rsidR="00D06E81" w:rsidRPr="00D81BD8">
        <w:rPr>
          <w:rFonts w:ascii="David" w:hAnsi="David" w:cs="David"/>
          <w:b/>
          <w:sz w:val="24"/>
          <w:szCs w:val="24"/>
          <w:rtl/>
        </w:rPr>
        <w:t xml:space="preserve">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לתקנות חובת מכרזים </w:t>
      </w:r>
      <w:r w:rsidR="00D06E81" w:rsidRPr="00D81BD8">
        <w:rPr>
          <w:rFonts w:ascii="David" w:hAnsi="David" w:cs="David"/>
          <w:b/>
          <w:sz w:val="24"/>
          <w:szCs w:val="24"/>
          <w:rtl/>
        </w:rPr>
        <w:t xml:space="preserve">(טובין, שירותים ועבודות) (יהודה ושומרון), התש"ף-2020 </w:t>
      </w:r>
      <w:r w:rsidRPr="00D81BD8">
        <w:rPr>
          <w:rFonts w:ascii="David" w:hAnsi="David" w:cs="David"/>
          <w:b/>
          <w:sz w:val="24"/>
          <w:szCs w:val="24"/>
          <w:rtl/>
        </w:rPr>
        <w:t>ועל הוראות תכ"ם, "פטור מחובת המכרז", מס'7.8.1 והוראת תכ"ם, "בחינת קיומם של ספקים ומיזמים", מס' 7.8.2.</w:t>
      </w:r>
    </w:p>
    <w:p w14:paraId="75DBDE9A" w14:textId="77777777"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D81BD8" w14:paraId="4DC1B72D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EF7A6AB" w14:textId="77777777" w:rsidR="001741D8" w:rsidRPr="00D81BD8" w:rsidRDefault="009B6B29">
            <w:pPr>
              <w:spacing w:line="276" w:lineRule="auto"/>
              <w:rPr>
                <w:rFonts w:ascii="David" w:hAnsi="David" w:cs="David"/>
                <w:bCs/>
                <w:sz w:val="24"/>
                <w:szCs w:val="24"/>
                <w:highlight w:val="yellow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0CC4" w:rsidRPr="00D81BD8" w14:paraId="74888383" w14:textId="77777777" w:rsidTr="009E0CC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D1703" w14:textId="1C9E6905" w:rsidR="009E0CC4" w:rsidRPr="00D81BD8" w:rsidRDefault="00F43BAA" w:rsidP="00D81BD8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העברה תקציבית </w:t>
            </w:r>
            <w:r w:rsidR="00E3450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על-סך שני מיליון ₪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למרכז הארצי למקומות </w:t>
            </w:r>
            <w:r w:rsidR="00E02FC4">
              <w:rPr>
                <w:rFonts w:ascii="David" w:hAnsi="David" w:cs="David" w:hint="cs"/>
                <w:b/>
                <w:sz w:val="24"/>
                <w:szCs w:val="24"/>
                <w:rtl/>
              </w:rPr>
              <w:t>קדושים, עמותה ממשלתית</w:t>
            </w:r>
            <w:r w:rsidR="00C855BC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שתפקידה לנהל את המקומות הקדושים במדינת ישראל,</w:t>
            </w:r>
            <w:r w:rsidR="00E02FC4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המתפעלת את קבר רחל מכוח הסכם שנחתם בינה ובין המנהל האזרחי בשנת 2008</w:t>
            </w:r>
            <w:r w:rsidR="00E3450A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(להלן: "העמותה"). מהות </w:t>
            </w:r>
            <w:r w:rsidR="00816FED">
              <w:rPr>
                <w:rFonts w:ascii="David" w:hAnsi="David" w:cs="David" w:hint="cs"/>
                <w:b/>
                <w:sz w:val="24"/>
                <w:szCs w:val="24"/>
                <w:rtl/>
              </w:rPr>
              <w:t>ההעברה היא עבור השלמת תכנון שדרוג מתחם קבר רחל</w:t>
            </w:r>
            <w:r w:rsidR="00E070F7">
              <w:rPr>
                <w:rFonts w:ascii="David" w:hAnsi="David" w:cs="David" w:hint="cs"/>
                <w:b/>
                <w:sz w:val="24"/>
                <w:szCs w:val="24"/>
                <w:rtl/>
              </w:rPr>
              <w:t>, תיקון ליקויי בטיחות ושיפור חזות מתחם הקבר.</w:t>
            </w:r>
          </w:p>
        </w:tc>
      </w:tr>
    </w:tbl>
    <w:p w14:paraId="4D0174D6" w14:textId="77777777" w:rsidR="001741D8" w:rsidRPr="00D81BD8" w:rsidRDefault="001741D8" w:rsidP="001741D8">
      <w:pPr>
        <w:rPr>
          <w:rFonts w:ascii="David" w:hAnsi="David" w:cs="David"/>
          <w:b/>
          <w:sz w:val="24"/>
          <w:szCs w:val="24"/>
          <w:lang w:eastAsia="he-IL"/>
        </w:rPr>
      </w:pPr>
    </w:p>
    <w:p w14:paraId="4BEC1C78" w14:textId="57C747B8"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האם קיים בנושא זה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מכרז מרכזי של החשב הכללי או גורם ממשלתי מוסמך אחר?          </w:t>
      </w:r>
      <w:r w:rsidRPr="00D81BD8">
        <w:rPr>
          <w:rFonts w:ascii="David" w:hAnsi="David" w:cs="David"/>
          <w:b/>
          <w:sz w:val="24"/>
          <w:szCs w:val="24"/>
        </w:rPr>
        <w:sym w:font="Wingdings" w:char="F072"/>
      </w:r>
      <w:r w:rsidRPr="00D81BD8">
        <w:rPr>
          <w:rFonts w:ascii="David" w:hAnsi="David" w:cs="David"/>
          <w:b/>
          <w:sz w:val="24"/>
          <w:szCs w:val="24"/>
          <w:rtl/>
        </w:rPr>
        <w:t xml:space="preserve">  כן     </w:t>
      </w:r>
      <w:r w:rsidR="00E070F7" w:rsidRPr="00D81BD8">
        <w:rPr>
          <w:rFonts w:ascii="David" w:hAnsi="David" w:cs="David"/>
          <w:b/>
          <w:sz w:val="24"/>
          <w:szCs w:val="24"/>
        </w:rPr>
        <w:sym w:font="Wingdings" w:char="F078"/>
      </w:r>
      <w:r w:rsidRPr="00D81BD8">
        <w:rPr>
          <w:rFonts w:ascii="David" w:hAnsi="David" w:cs="David"/>
          <w:b/>
          <w:sz w:val="24"/>
          <w:szCs w:val="24"/>
          <w:rtl/>
        </w:rPr>
        <w:t xml:space="preserve">  לא</w:t>
      </w:r>
    </w:p>
    <w:p w14:paraId="3C0D028F" w14:textId="77777777"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p w14:paraId="5A27EF0E" w14:textId="77777777"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סוג ההתקשרות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: (סמן </w:t>
      </w:r>
      <w:r w:rsidRPr="00D81BD8">
        <w:rPr>
          <w:rFonts w:ascii="David" w:hAnsi="David" w:cs="David"/>
          <w:b/>
          <w:sz w:val="24"/>
          <w:szCs w:val="24"/>
        </w:rPr>
        <w:t>X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במקום המתאים)</w:t>
      </w:r>
    </w:p>
    <w:p w14:paraId="490AD463" w14:textId="77777777"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D81BD8" w14:paraId="2EDDAE5C" w14:textId="77777777" w:rsidTr="001741D8">
        <w:tc>
          <w:tcPr>
            <w:tcW w:w="3085" w:type="dxa"/>
            <w:hideMark/>
          </w:tcPr>
          <w:p w14:paraId="3F82ADCF" w14:textId="77777777" w:rsidR="001741D8" w:rsidRPr="00D81BD8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 </w:t>
            </w: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352C1DB" w14:textId="77777777" w:rsidR="001741D8" w:rsidRPr="00D81BD8" w:rsidRDefault="009E0CC4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bookmarkStart w:id="1" w:name="_Hlk120451103"/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bookmarkEnd w:id="1"/>
            <w:r w:rsidR="009B6B29"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8E3B85C" w14:textId="77777777" w:rsidR="001741D8" w:rsidRPr="00D81BD8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ביצוע עבודה</w:t>
            </w:r>
          </w:p>
          <w:p w14:paraId="03249E68" w14:textId="77777777" w:rsidR="001741D8" w:rsidRPr="00D81BD8" w:rsidRDefault="001741D8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</w:tbl>
    <w:p w14:paraId="0976CA35" w14:textId="77777777"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E0CC4" w:rsidRPr="00D81BD8" w14:paraId="3CFAD596" w14:textId="77777777" w:rsidTr="009E0CC4">
        <w:tc>
          <w:tcPr>
            <w:tcW w:w="2675" w:type="dxa"/>
            <w:shd w:val="clear" w:color="auto" w:fill="E6E6E6"/>
            <w:hideMark/>
          </w:tcPr>
          <w:p w14:paraId="2D380203" w14:textId="77777777"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58B1EDC0" w14:textId="289416B0" w:rsidR="009E0CC4" w:rsidRPr="00D81BD8" w:rsidRDefault="00B2355F" w:rsidP="009E0CC4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המרכז הארצי לפיתוח המקומות הקדושים</w:t>
            </w:r>
          </w:p>
        </w:tc>
      </w:tr>
      <w:tr w:rsidR="009E0CC4" w:rsidRPr="00D81BD8" w14:paraId="54CF56C7" w14:textId="77777777" w:rsidTr="009E0CC4">
        <w:tc>
          <w:tcPr>
            <w:tcW w:w="2675" w:type="dxa"/>
            <w:shd w:val="clear" w:color="auto" w:fill="E6E6E6"/>
            <w:hideMark/>
          </w:tcPr>
          <w:p w14:paraId="7DE0B87A" w14:textId="77777777"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מספר הספק </w:t>
            </w:r>
          </w:p>
          <w:p w14:paraId="31120A1F" w14:textId="77777777"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C1B0D06" w14:textId="421F22FA" w:rsidR="009E0CC4" w:rsidRPr="00D81BD8" w:rsidRDefault="008128FC" w:rsidP="009E0CC4">
            <w:pPr>
              <w:rPr>
                <w:rFonts w:ascii="David" w:hAnsi="David" w:cs="David"/>
                <w:b/>
                <w:sz w:val="24"/>
                <w:szCs w:val="24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>580151637</w:t>
            </w:r>
          </w:p>
        </w:tc>
      </w:tr>
      <w:tr w:rsidR="009E0CC4" w:rsidRPr="00D81BD8" w14:paraId="1D66A727" w14:textId="77777777" w:rsidTr="009E0CC4">
        <w:tc>
          <w:tcPr>
            <w:tcW w:w="2675" w:type="dxa"/>
            <w:shd w:val="clear" w:color="auto" w:fill="E6E6E6"/>
            <w:hideMark/>
          </w:tcPr>
          <w:p w14:paraId="3140E197" w14:textId="77777777"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211B3AC5" w14:textId="77777777" w:rsidR="009E0CC4" w:rsidRPr="00D81BD8" w:rsidRDefault="009E0CC4" w:rsidP="009E0CC4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CAA5409" w14:textId="77777777" w:rsidR="009E0CC4" w:rsidRPr="00D81BD8" w:rsidRDefault="009E0CC4" w:rsidP="009E0CC4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חוץ </w:t>
            </w:r>
          </w:p>
        </w:tc>
      </w:tr>
      <w:tr w:rsidR="009E0CC4" w:rsidRPr="00D81BD8" w14:paraId="25D1F3F6" w14:textId="77777777" w:rsidTr="009E0CC4">
        <w:tc>
          <w:tcPr>
            <w:tcW w:w="2675" w:type="dxa"/>
            <w:shd w:val="clear" w:color="auto" w:fill="E6E6E6"/>
            <w:hideMark/>
          </w:tcPr>
          <w:p w14:paraId="06273A65" w14:textId="77777777"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29F7E326" w14:textId="762F6FC9" w:rsidR="009E0CC4" w:rsidRPr="00D81BD8" w:rsidRDefault="00A0212A" w:rsidP="00D81BD8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E070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כ- </w:t>
            </w:r>
            <w:r w:rsidR="00E070F7" w:rsidRPr="00E070F7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2,000,000</w:t>
            </w:r>
            <w:r w:rsidRPr="00E070F7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₪.</w:t>
            </w:r>
          </w:p>
        </w:tc>
      </w:tr>
      <w:tr w:rsidR="009E0CC4" w:rsidRPr="00D81BD8" w14:paraId="08E9C916" w14:textId="77777777" w:rsidTr="009E0CC4">
        <w:tc>
          <w:tcPr>
            <w:tcW w:w="2675" w:type="dxa"/>
            <w:shd w:val="clear" w:color="auto" w:fill="E6E6E6"/>
            <w:hideMark/>
          </w:tcPr>
          <w:p w14:paraId="0288DEF7" w14:textId="77777777"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57DE5EDA" w14:textId="71D5E7B4" w:rsidR="009E0CC4" w:rsidRPr="00D81BD8" w:rsidRDefault="006C43EA" w:rsidP="006B32E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2022 - 2024</w:t>
            </w:r>
          </w:p>
        </w:tc>
      </w:tr>
    </w:tbl>
    <w:p w14:paraId="0BD40D17" w14:textId="77777777" w:rsidR="001741D8" w:rsidRPr="00D81BD8" w:rsidRDefault="001741D8" w:rsidP="001741D8">
      <w:pPr>
        <w:rPr>
          <w:rFonts w:ascii="David" w:hAnsi="David" w:cs="David"/>
          <w:bCs/>
          <w:sz w:val="24"/>
          <w:szCs w:val="24"/>
          <w:rtl/>
          <w:lang w:eastAsia="he-IL"/>
        </w:rPr>
      </w:pPr>
    </w:p>
    <w:p w14:paraId="6106D264" w14:textId="77777777" w:rsidR="001741D8" w:rsidRPr="00D81BD8" w:rsidRDefault="009B6B29" w:rsidP="001741D8">
      <w:pPr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br w:type="page"/>
      </w:r>
      <w:r w:rsidRPr="00D81BD8">
        <w:rPr>
          <w:rFonts w:ascii="David" w:hAnsi="David" w:cs="David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DC23884" w14:textId="77777777" w:rsidR="001741D8" w:rsidRPr="00D81BD8" w:rsidRDefault="009B6B29" w:rsidP="001741D8">
      <w:pPr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(</w:t>
      </w:r>
      <w:r w:rsidRPr="00D81BD8">
        <w:rPr>
          <w:rFonts w:ascii="David" w:hAnsi="David" w:cs="David"/>
          <w:b/>
          <w:sz w:val="24"/>
          <w:szCs w:val="24"/>
          <w:rtl/>
        </w:rPr>
        <w:t>במקרה הצורך ניתן לצרף עמודים נוספים וכל מסמך רלוונטי נוסף</w:t>
      </w:r>
      <w:r w:rsidRPr="00D81BD8">
        <w:rPr>
          <w:rFonts w:ascii="David" w:hAnsi="David" w:cs="David"/>
          <w:bCs/>
          <w:sz w:val="24"/>
          <w:szCs w:val="24"/>
          <w:rtl/>
        </w:rPr>
        <w:t>)</w:t>
      </w:r>
    </w:p>
    <w:p w14:paraId="7EFF1942" w14:textId="77777777" w:rsidR="001741D8" w:rsidRPr="00D81BD8" w:rsidRDefault="001741D8" w:rsidP="001741D8">
      <w:pPr>
        <w:rPr>
          <w:rFonts w:ascii="David" w:hAnsi="David" w:cs="David"/>
          <w:bCs/>
          <w:sz w:val="24"/>
          <w:szCs w:val="24"/>
          <w:rtl/>
        </w:rPr>
      </w:pPr>
    </w:p>
    <w:p w14:paraId="1B78FC1B" w14:textId="77777777" w:rsidR="001741D8" w:rsidRPr="00D81BD8" w:rsidRDefault="009B6B29" w:rsidP="001741D8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נא להתייחס לסעיפים הבאים: </w:t>
      </w:r>
    </w:p>
    <w:p w14:paraId="0B6C467E" w14:textId="77777777" w:rsidR="001741D8" w:rsidRPr="00D81BD8" w:rsidRDefault="009B6B29" w:rsidP="001741D8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1. האמצעים שבהם נערכו בדיקות לאיתור ספקים נוספים והכנת חוות דעת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3D90978" w14:textId="77777777" w:rsidR="001741D8" w:rsidRPr="00D81BD8" w:rsidRDefault="009B6B29" w:rsidP="001741D8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2. ממצאי הבדיקה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84D1530" w14:textId="77777777" w:rsidR="001741D8" w:rsidRPr="00D81BD8" w:rsidRDefault="009B6B29" w:rsidP="001741D8">
      <w:pPr>
        <w:spacing w:line="360" w:lineRule="auto"/>
        <w:jc w:val="both"/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3. </w:t>
      </w:r>
      <w:r w:rsidRPr="00D81BD8">
        <w:rPr>
          <w:rFonts w:ascii="David" w:hAnsi="David" w:cs="David"/>
          <w:b/>
          <w:sz w:val="24"/>
          <w:szCs w:val="24"/>
          <w:rtl/>
        </w:rPr>
        <w:t>נימוקים והערות נוספות</w:t>
      </w:r>
    </w:p>
    <w:p w14:paraId="5032AF0C" w14:textId="77777777"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D81BD8" w14:paraId="2E368F5A" w14:textId="77777777" w:rsidTr="00FF4E5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14601" w14:textId="3F432088" w:rsidR="003237D1" w:rsidRDefault="003237D1" w:rsidP="000B4D6B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קבר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רחל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הינו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האתר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קולט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הקהל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הגדול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ביותר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באיו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="005260CE">
              <w:rPr>
                <w:rFonts w:ascii="David" w:hAnsi="David" w:cs="David" w:hint="cs"/>
                <w:sz w:val="24"/>
                <w:szCs w:val="24"/>
                <w:rtl/>
              </w:rPr>
              <w:t xml:space="preserve">, עם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כמות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מבקרים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C11CA">
              <w:rPr>
                <w:rFonts w:ascii="David" w:hAnsi="David" w:cs="David" w:hint="cs"/>
                <w:sz w:val="24"/>
                <w:szCs w:val="24"/>
                <w:rtl/>
              </w:rPr>
              <w:t>הגדלה משנה לשנ</w:t>
            </w:r>
            <w:r w:rsidR="000B4D6B">
              <w:rPr>
                <w:rFonts w:ascii="David" w:hAnsi="David" w:cs="David" w:hint="cs"/>
                <w:sz w:val="24"/>
                <w:szCs w:val="24"/>
                <w:rtl/>
              </w:rPr>
              <w:t xml:space="preserve">ה, כאשר עפ"י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הערכות</w:t>
            </w:r>
            <w:r w:rsidR="000B4D6B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בשנה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האחרונה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ביקרו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במקום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מעל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למיליון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איש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6C609EC9" w14:textId="77777777" w:rsidR="00C855BC" w:rsidRDefault="00C855BC" w:rsidP="008C3E37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DAF4388" w14:textId="7D8EDA7B" w:rsidR="008C3E37" w:rsidRPr="003237D1" w:rsidRDefault="008C3E37" w:rsidP="008C3E37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בשנת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2008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נחתם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הסכם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לתפעול ואחזקה של קבר רחל,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הקיים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עד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היום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בין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המנהל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האזרחי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לעמותה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>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FF4B42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במסגרת הסכם זה, העמותה היא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FF4B42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היחידה הרשאית לתפעל ולתחזק את הקבר מלבד המנהל האזרחי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2D26C11D" w14:textId="77777777" w:rsidR="00C855BC" w:rsidRDefault="00C855BC" w:rsidP="00C855BC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C23ED38" w14:textId="51B879D5" w:rsidR="00C855BC" w:rsidRPr="003237D1" w:rsidRDefault="00C855BC" w:rsidP="00C855BC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בנוסף, העמותה כפופה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משרד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לשירותי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דת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אף ביום 1 ליולי 2022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התקבלה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החלטת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ממשלה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הקובעת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כי העמותה תהיה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זרוע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ביצוע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המשרד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לשירותי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דת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בכדי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שהחלטה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זו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תהיה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סופית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יש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צורך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בחתימת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דבר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שעתיד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לקרות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בשבועות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הקרובים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0D43D0D5" w14:textId="39507395" w:rsidR="008C3E37" w:rsidRPr="00C855BC" w:rsidRDefault="008C3E37" w:rsidP="000B4D6B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</w:p>
          <w:p w14:paraId="176B3B8C" w14:textId="22B618D0" w:rsidR="003237D1" w:rsidRPr="003237D1" w:rsidRDefault="003237D1" w:rsidP="003237D1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לפני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מספר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שנים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הסתיים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השיפוץ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החלק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הפנימי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של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מתחם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הקבר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ובשלב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זה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מכינים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תוכנית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לשיפוץ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החלק</w:t>
            </w:r>
            <w:r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237D1">
              <w:rPr>
                <w:rFonts w:ascii="David" w:hAnsi="David" w:cs="David" w:hint="cs"/>
                <w:sz w:val="24"/>
                <w:szCs w:val="24"/>
                <w:rtl/>
              </w:rPr>
              <w:t>החיצוני</w:t>
            </w:r>
            <w:r w:rsidR="00A37166">
              <w:rPr>
                <w:rFonts w:ascii="David" w:hAnsi="David" w:cs="David" w:hint="cs"/>
                <w:sz w:val="24"/>
                <w:szCs w:val="24"/>
                <w:rtl/>
              </w:rPr>
              <w:t xml:space="preserve"> על-פי תכנון סדור.</w:t>
            </w:r>
          </w:p>
          <w:p w14:paraId="0473EDD3" w14:textId="77777777" w:rsidR="00A37166" w:rsidRDefault="00A37166" w:rsidP="003237D1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6BE4C43" w14:textId="287A9DCD" w:rsidR="003237D1" w:rsidRDefault="00A37166" w:rsidP="003237D1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בהתאם להסכם ולמצב הקיים, העמותה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מנהל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ת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את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קבר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רחל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בכל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ימות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השנה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באמצעות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סדרנים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עובדי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ניקיון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ועובדי</w:t>
            </w:r>
            <w:r w:rsidR="003237D1" w:rsidRPr="003237D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37D1" w:rsidRPr="003237D1">
              <w:rPr>
                <w:rFonts w:ascii="David" w:hAnsi="David" w:cs="David" w:hint="cs"/>
                <w:sz w:val="24"/>
                <w:szCs w:val="24"/>
                <w:rtl/>
              </w:rPr>
              <w:t>אחזקה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30C38392" w14:textId="33495B0E" w:rsidR="00A37166" w:rsidRDefault="00A37166" w:rsidP="003237D1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0873630" w14:textId="05E663B0" w:rsidR="001741D8" w:rsidRPr="003237D1" w:rsidRDefault="00A37166" w:rsidP="00FF4B4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כאמור, ובהתאם להסכם ולמצב הדברים הקיים</w:t>
            </w:r>
            <w:r w:rsidR="00FF4B42">
              <w:rPr>
                <w:rFonts w:ascii="David" w:hAnsi="David" w:cs="David" w:hint="cs"/>
                <w:sz w:val="24"/>
                <w:szCs w:val="24"/>
                <w:rtl/>
              </w:rPr>
              <w:t xml:space="preserve"> לפי דין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העמותה </w:t>
            </w:r>
            <w:r w:rsidR="00FF4B42">
              <w:rPr>
                <w:rFonts w:ascii="David" w:hAnsi="David" w:cs="David" w:hint="cs"/>
                <w:sz w:val="24"/>
                <w:szCs w:val="24"/>
                <w:rtl/>
              </w:rPr>
              <w:t>מהווה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FF4B42">
              <w:rPr>
                <w:rFonts w:ascii="David" w:hAnsi="David" w:cs="David" w:hint="cs"/>
                <w:sz w:val="24"/>
                <w:szCs w:val="24"/>
                <w:rtl/>
              </w:rPr>
              <w:t xml:space="preserve">ספק יחיד לצורך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השלמת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תכנון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שדרוג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מתחם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קבר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רחל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תיקון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ליקויי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בטיחות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ושיפור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חזות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מתחם</w:t>
            </w:r>
            <w:r w:rsidR="00FF4B42" w:rsidRPr="00FF4B42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F4B42" w:rsidRPr="00FF4B42">
              <w:rPr>
                <w:rFonts w:ascii="David" w:hAnsi="David" w:cs="David" w:hint="cs"/>
                <w:sz w:val="24"/>
                <w:szCs w:val="24"/>
                <w:rtl/>
              </w:rPr>
              <w:t>הקבר</w:t>
            </w:r>
            <w:r w:rsidR="00FF4B42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</w:tbl>
    <w:p w14:paraId="3F33DFCE" w14:textId="77777777" w:rsidR="001741D8" w:rsidRPr="00D81BD8" w:rsidRDefault="001741D8" w:rsidP="001741D8">
      <w:pPr>
        <w:numPr>
          <w:ilvl w:val="12"/>
          <w:numId w:val="0"/>
        </w:numPr>
        <w:ind w:left="283" w:hanging="283"/>
        <w:rPr>
          <w:rFonts w:ascii="David" w:hAnsi="David" w:cs="David"/>
          <w:b/>
          <w:sz w:val="24"/>
          <w:szCs w:val="24"/>
          <w:rtl/>
          <w:lang w:eastAsia="he-IL"/>
        </w:rPr>
      </w:pPr>
    </w:p>
    <w:p w14:paraId="441DA738" w14:textId="5ED62221"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14:paraId="40A4F0D3" w14:textId="77777777"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p w14:paraId="12B7B48F" w14:textId="77777777" w:rsidR="009B6B29" w:rsidRPr="00D81BD8" w:rsidRDefault="009B6B29" w:rsidP="009B6B29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בכבוד רב,</w:t>
      </w:r>
    </w:p>
    <w:p w14:paraId="2C9686A0" w14:textId="77777777"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D81BD8" w14:paraId="1D138D98" w14:textId="77777777" w:rsidTr="001741D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77634" w14:textId="49D606F6" w:rsidR="001741D8" w:rsidRPr="00D81BD8" w:rsidRDefault="006C43EA" w:rsidP="006C43EA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מר שאול בטיש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E66B6" w14:textId="33D53B9D" w:rsidR="001741D8" w:rsidRPr="00D81BD8" w:rsidRDefault="00D81BD8" w:rsidP="006C43EA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קמ"ט </w:t>
            </w:r>
            <w:r w:rsidR="006C43EA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דתות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701FA" w14:textId="77777777" w:rsidR="001741D8" w:rsidRPr="00D81BD8" w:rsidRDefault="001741D8" w:rsidP="006C43EA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  <w:tr w:rsidR="007548B0" w:rsidRPr="00D81BD8" w14:paraId="14FC02BE" w14:textId="77777777" w:rsidTr="001741D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2BB56C" w14:textId="77777777" w:rsidR="001741D8" w:rsidRPr="00D81BD8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DBA25D" w14:textId="77777777" w:rsidR="001741D8" w:rsidRPr="00D81BD8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F0911E" w14:textId="77777777" w:rsidR="001741D8" w:rsidRPr="00D81BD8" w:rsidRDefault="009B6B29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חתימה</w:t>
            </w:r>
          </w:p>
        </w:tc>
      </w:tr>
    </w:tbl>
    <w:p w14:paraId="2301FA82" w14:textId="48AEF47B" w:rsidR="001741D8" w:rsidRPr="00D81BD8" w:rsidRDefault="0088722F" w:rsidP="001741D8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sectPr w:rsidR="001741D8" w:rsidRPr="00D81BD8" w:rsidSect="001741D8">
      <w:headerReference w:type="even" r:id="rId7"/>
      <w:headerReference w:type="default" r:id="rId8"/>
      <w:footerReference w:type="default" r:id="rId9"/>
      <w:headerReference w:type="first" r:id="rId10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4F597B" w14:textId="77777777" w:rsidR="006A4B92" w:rsidRDefault="006A4B92">
      <w:r>
        <w:separator/>
      </w:r>
    </w:p>
  </w:endnote>
  <w:endnote w:type="continuationSeparator" w:id="0">
    <w:p w14:paraId="6F481EE2" w14:textId="77777777" w:rsidR="006A4B92" w:rsidRDefault="006A4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839BE30" w14:textId="77777777" w:rsidTr="001741D8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5C46EA1" w14:textId="77777777" w:rsidR="001741D8" w:rsidRPr="0098529F" w:rsidRDefault="009B6B29" w:rsidP="001741D8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2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D4C2B3" w14:textId="77777777" w:rsidR="001741D8" w:rsidRPr="0098529F" w:rsidRDefault="009B6B29" w:rsidP="001741D8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C3E1DF4" w14:textId="03F19D39" w:rsidR="001741D8" w:rsidRPr="0098529F" w:rsidRDefault="009B6B29" w:rsidP="001741D8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47BBE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47BB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60FD3B7" w14:textId="77777777" w:rsidR="001741D8" w:rsidRPr="0098529F" w:rsidRDefault="001741D8" w:rsidP="001741D8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50ACDF8" w14:textId="77777777" w:rsidTr="001741D8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A4225CE" w14:textId="77777777" w:rsidR="001741D8" w:rsidRPr="0098529F" w:rsidRDefault="009B6B29" w:rsidP="001741D8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B13F1B" w14:textId="77777777" w:rsidR="001741D8" w:rsidRPr="0098529F" w:rsidRDefault="009B6B29" w:rsidP="001741D8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8CEBE88" w14:textId="77777777" w:rsidR="001741D8" w:rsidRPr="0098529F" w:rsidRDefault="009B6B29" w:rsidP="001741D8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704B70" w14:textId="77777777" w:rsidR="001741D8" w:rsidRPr="0098529F" w:rsidRDefault="009B6B29" w:rsidP="001741D8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90F362F" w14:textId="77777777" w:rsidTr="001741D8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A8C8B78" w14:textId="77777777" w:rsidR="001741D8" w:rsidRPr="001275E5" w:rsidRDefault="009B6B29" w:rsidP="001741D8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CCF557B" w14:textId="77777777" w:rsidR="001741D8" w:rsidRPr="00843B72" w:rsidRDefault="009B6B29" w:rsidP="001741D8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2"/>
  </w:tbl>
  <w:p w14:paraId="579E957F" w14:textId="77777777" w:rsidR="001741D8" w:rsidRPr="00354861" w:rsidRDefault="001741D8" w:rsidP="001741D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F48F17" w14:textId="77777777" w:rsidR="006A4B92" w:rsidRDefault="006A4B92">
      <w:r>
        <w:separator/>
      </w:r>
    </w:p>
  </w:footnote>
  <w:footnote w:type="continuationSeparator" w:id="0">
    <w:p w14:paraId="3C8568CE" w14:textId="77777777" w:rsidR="006A4B92" w:rsidRDefault="006A4B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947AA8" w14:textId="6A415429" w:rsidR="002D28E1" w:rsidRDefault="002D28E1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7469C35" wp14:editId="2FD08C0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FF2E36" w14:textId="729CB7A3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 xml:space="preserve">- 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>בלמ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"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 xml:space="preserve">ס 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7469C35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" filled="f" stroked="f">
              <v:textbox style="mso-fit-shape-to-text:t" inset="0,0,0,0">
                <w:txbxContent>
                  <w:p w14:paraId="62FF2E36" w14:textId="729CB7A3"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31AF6C6" w14:textId="77777777" w:rsidTr="001741D8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534230E" w14:textId="6BA18FF2" w:rsidR="001741D8" w:rsidRPr="005D6483" w:rsidRDefault="009B6B29" w:rsidP="001741D8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5C318728" w14:textId="77777777" w:rsidR="001741D8" w:rsidRPr="005D6483" w:rsidRDefault="009B6B29" w:rsidP="001741D8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DB2328F" w14:textId="77777777" w:rsidTr="001741D8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C7A03B0" w14:textId="77777777" w:rsidR="001741D8" w:rsidRPr="00D84715" w:rsidRDefault="009B6B29" w:rsidP="001741D8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19EB67F" wp14:editId="20CC093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FEC5739" w14:textId="77777777" w:rsidR="001741D8" w:rsidRPr="00CE601A" w:rsidRDefault="009B6B29" w:rsidP="001741D8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8DAE8EB" w14:textId="77777777" w:rsidR="001741D8" w:rsidRPr="00F54EBF" w:rsidRDefault="009B6B29" w:rsidP="001741D8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1265697" w14:textId="77777777" w:rsidR="001741D8" w:rsidRDefault="009B6B29" w:rsidP="001741D8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A2D2" w14:textId="77777777" w:rsidR="001741D8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676FC1A" w14:textId="77777777" w:rsidR="001741D8" w:rsidRPr="00F8548C" w:rsidRDefault="009B6B29" w:rsidP="001741D8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39C76E5A" w14:textId="77777777" w:rsidTr="001741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84A6BDE" w14:textId="77777777" w:rsidR="001741D8" w:rsidRPr="00D84715" w:rsidRDefault="001741D8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190E45" w14:textId="77777777" w:rsidR="001741D8" w:rsidRDefault="001741D8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455931" w14:textId="77777777" w:rsidR="001741D8" w:rsidRPr="00D84715" w:rsidRDefault="00001D45" w:rsidP="001741D8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7B6467" w14:textId="77777777" w:rsidR="001741D8" w:rsidRPr="00F8548C" w:rsidRDefault="009B6B29" w:rsidP="001741D8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D7167AD" w14:textId="77777777" w:rsidTr="001741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E14F9C" w14:textId="77777777" w:rsidR="001741D8" w:rsidRPr="00D84715" w:rsidRDefault="001741D8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B7D025" w14:textId="77777777" w:rsidR="001741D8" w:rsidRPr="00D84715" w:rsidRDefault="001741D8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B8BEF6" w14:textId="77777777" w:rsidR="001741D8" w:rsidRPr="00106EF7" w:rsidRDefault="009B6B29" w:rsidP="001741D8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829A96" w14:textId="77777777" w:rsidR="001741D8" w:rsidRPr="00671AFA" w:rsidRDefault="009B6B29" w:rsidP="001741D8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B68CB10" w14:textId="77777777" w:rsidTr="001741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2A32300" w14:textId="77777777" w:rsidR="001741D8" w:rsidRPr="00D84715" w:rsidRDefault="001741D8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78297F5" w14:textId="77777777" w:rsidR="001741D8" w:rsidRPr="00D84715" w:rsidRDefault="001741D8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80C6D7E" w14:textId="77777777" w:rsidR="001741D8" w:rsidRPr="00D84715" w:rsidRDefault="009B6B29" w:rsidP="001741D8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D14C4C" w14:textId="77777777" w:rsidR="001741D8" w:rsidRPr="00F8548C" w:rsidRDefault="009B6B29" w:rsidP="001741D8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6EC96D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E42FB48" w14:textId="77777777" w:rsidR="009B6B29" w:rsidRPr="00D84715" w:rsidRDefault="009B6B29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AAEC429" w14:textId="77777777" w:rsidR="009B6B29" w:rsidRPr="00D84715" w:rsidRDefault="009B6B29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DA82BEB" w14:textId="77777777" w:rsidR="009B6B29" w:rsidRPr="00D84715" w:rsidRDefault="009B6B29" w:rsidP="001741D8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7A993B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F958A7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D62CF9A" w14:textId="77777777" w:rsidR="001741D8" w:rsidRPr="00D84715" w:rsidRDefault="001741D8" w:rsidP="001741D8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BC405" w14:textId="5BC2338A" w:rsidR="002D28E1" w:rsidRDefault="002D28E1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4402A3F" wp14:editId="140A052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DD1858" w14:textId="3EFBD12B"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 xml:space="preserve">- 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>בלמ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"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 xml:space="preserve">ס 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4402A3F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" filled="f" stroked="f">
              <v:textbox style="mso-fit-shape-to-text:t" inset="0,0,0,0">
                <w:txbxContent>
                  <w:p w14:paraId="6ADD1858" w14:textId="3EFBD12B"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374EE9"/>
    <w:multiLevelType w:val="hybridMultilevel"/>
    <w:tmpl w:val="002E5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9170F7"/>
    <w:multiLevelType w:val="hybridMultilevel"/>
    <w:tmpl w:val="8B549F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004D"/>
    <w:rsid w:val="00097C46"/>
    <w:rsid w:val="000B4D6B"/>
    <w:rsid w:val="001166AF"/>
    <w:rsid w:val="00140E4A"/>
    <w:rsid w:val="001741D8"/>
    <w:rsid w:val="001C1873"/>
    <w:rsid w:val="001D0244"/>
    <w:rsid w:val="00207269"/>
    <w:rsid w:val="002402EB"/>
    <w:rsid w:val="00255967"/>
    <w:rsid w:val="002D28E1"/>
    <w:rsid w:val="003237D1"/>
    <w:rsid w:val="003264CF"/>
    <w:rsid w:val="00336CDD"/>
    <w:rsid w:val="00367F3E"/>
    <w:rsid w:val="003C11CA"/>
    <w:rsid w:val="003F28F2"/>
    <w:rsid w:val="003F6377"/>
    <w:rsid w:val="004205F2"/>
    <w:rsid w:val="00430541"/>
    <w:rsid w:val="004A289F"/>
    <w:rsid w:val="004C3DA7"/>
    <w:rsid w:val="00510006"/>
    <w:rsid w:val="005260CE"/>
    <w:rsid w:val="0061082F"/>
    <w:rsid w:val="006848B2"/>
    <w:rsid w:val="006A4B92"/>
    <w:rsid w:val="006B32E9"/>
    <w:rsid w:val="006C43EA"/>
    <w:rsid w:val="007548B0"/>
    <w:rsid w:val="008128FC"/>
    <w:rsid w:val="00816FED"/>
    <w:rsid w:val="0088722F"/>
    <w:rsid w:val="008C3E37"/>
    <w:rsid w:val="008D4F47"/>
    <w:rsid w:val="00914677"/>
    <w:rsid w:val="00992F7D"/>
    <w:rsid w:val="009B6B29"/>
    <w:rsid w:val="009E0CC4"/>
    <w:rsid w:val="009F7FB7"/>
    <w:rsid w:val="00A0212A"/>
    <w:rsid w:val="00A37166"/>
    <w:rsid w:val="00A45FCA"/>
    <w:rsid w:val="00A60F10"/>
    <w:rsid w:val="00AC27ED"/>
    <w:rsid w:val="00B1687D"/>
    <w:rsid w:val="00B2355F"/>
    <w:rsid w:val="00BC75A5"/>
    <w:rsid w:val="00C47BBE"/>
    <w:rsid w:val="00C855BC"/>
    <w:rsid w:val="00CB31AB"/>
    <w:rsid w:val="00CD5CAC"/>
    <w:rsid w:val="00D06E81"/>
    <w:rsid w:val="00D63A7B"/>
    <w:rsid w:val="00D674FB"/>
    <w:rsid w:val="00D81BD8"/>
    <w:rsid w:val="00D92515"/>
    <w:rsid w:val="00DA7754"/>
    <w:rsid w:val="00DC0FAD"/>
    <w:rsid w:val="00E02FC4"/>
    <w:rsid w:val="00E070F7"/>
    <w:rsid w:val="00E3450A"/>
    <w:rsid w:val="00E62843"/>
    <w:rsid w:val="00EB4BC4"/>
    <w:rsid w:val="00F43BAA"/>
    <w:rsid w:val="00F73D3E"/>
    <w:rsid w:val="00FB2D61"/>
    <w:rsid w:val="00FF4B42"/>
    <w:rsid w:val="00FF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B56FAB8"/>
  <w15:docId w15:val="{23F83C6F-F12D-4563-B82E-A73746748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3264CF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8121834\OneDrive%20-%20Click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OneDrive - Click</Template>
  <TotalTime>1</TotalTime>
  <Pages>2</Pages>
  <Words>446</Words>
  <Characters>2232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אלינור שלמה</cp:lastModifiedBy>
  <cp:revision>3</cp:revision>
  <dcterms:created xsi:type="dcterms:W3CDTF">2022-11-29T13:24:00Z</dcterms:created>
  <dcterms:modified xsi:type="dcterms:W3CDTF">2022-11-29T13:24:00Z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0x01010088EE1E65916E9A4F89743E28CD3ACBFC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2021-11-08T14:01:13Z</vt:lpwstr>
  </property>
  <property fmtid="{D5CDD505-2E9C-101B-9397-08002B2CF9AE}" pid="11" name="MSIP_Label_701b9bfc-c426-492e-a46c-1a922d5fe54b_Method">
    <vt:lpwstr>Privileged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1a42934b-bf20-4355-9b2b-5afac5ede59c</vt:lpwstr>
  </property>
  <property fmtid="{D5CDD505-2E9C-101B-9397-08002B2CF9AE}" pid="15" name="MSIP_Label_701b9bfc-c426-492e-a46c-1a922d5fe54b_ContentBits">
    <vt:lpwstr>1</vt:lpwstr>
  </property>
</Properties>
</file>